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071" w:rsidRPr="007A5BCD" w:rsidRDefault="00422071" w:rsidP="00EB4C1A">
      <w:pPr>
        <w:jc w:val="both"/>
        <w:rPr>
          <w:rFonts w:asciiTheme="minorHAnsi" w:hAnsiTheme="minorHAnsi" w:cstheme="minorHAnsi"/>
          <w:sz w:val="22"/>
          <w:szCs w:val="22"/>
        </w:rPr>
      </w:pPr>
    </w:p>
    <w:p w:rsidR="005A3828" w:rsidRPr="007A5BCD" w:rsidRDefault="005A3828" w:rsidP="00EB4C1A">
      <w:pPr>
        <w:jc w:val="both"/>
        <w:rPr>
          <w:rFonts w:asciiTheme="minorHAnsi" w:hAnsiTheme="minorHAnsi" w:cstheme="minorHAnsi"/>
          <w:sz w:val="22"/>
          <w:szCs w:val="22"/>
        </w:rPr>
      </w:pPr>
    </w:p>
    <w:p w:rsidR="005065C1" w:rsidRPr="007A5BCD" w:rsidRDefault="007A5BCD" w:rsidP="005065C1">
      <w:pPr>
        <w:widowControl w:val="0"/>
        <w:autoSpaceDE w:val="0"/>
        <w:autoSpaceDN w:val="0"/>
        <w:adjustRightInd w:val="0"/>
        <w:jc w:val="both"/>
        <w:rPr>
          <w:rFonts w:asciiTheme="minorHAnsi" w:hAnsiTheme="minorHAnsi" w:cstheme="minorHAnsi"/>
          <w:sz w:val="22"/>
          <w:szCs w:val="22"/>
        </w:rPr>
      </w:pPr>
      <w:r w:rsidRPr="007A5BCD">
        <w:rPr>
          <w:rFonts w:asciiTheme="minorHAnsi" w:hAnsiTheme="minorHAnsi" w:cstheme="minorHAnsi"/>
          <w:sz w:val="22"/>
          <w:szCs w:val="22"/>
        </w:rPr>
        <w:t>November 10</w:t>
      </w:r>
      <w:r w:rsidR="005065C1" w:rsidRPr="007A5BCD">
        <w:rPr>
          <w:rFonts w:asciiTheme="minorHAnsi" w:hAnsiTheme="minorHAnsi" w:cstheme="minorHAnsi"/>
          <w:sz w:val="22"/>
          <w:szCs w:val="22"/>
        </w:rPr>
        <w:t>, 2016</w:t>
      </w:r>
    </w:p>
    <w:p w:rsidR="005065C1" w:rsidRPr="007A5BCD" w:rsidRDefault="005065C1" w:rsidP="005065C1">
      <w:pPr>
        <w:widowControl w:val="0"/>
        <w:autoSpaceDE w:val="0"/>
        <w:autoSpaceDN w:val="0"/>
        <w:adjustRightInd w:val="0"/>
        <w:jc w:val="both"/>
        <w:rPr>
          <w:rFonts w:asciiTheme="minorHAnsi" w:hAnsiTheme="minorHAnsi" w:cstheme="minorHAnsi"/>
          <w:sz w:val="22"/>
          <w:szCs w:val="22"/>
        </w:rPr>
      </w:pPr>
    </w:p>
    <w:p w:rsidR="005065C1" w:rsidRPr="007A5BCD" w:rsidRDefault="007A5BCD" w:rsidP="005065C1">
      <w:pPr>
        <w:widowControl w:val="0"/>
        <w:autoSpaceDE w:val="0"/>
        <w:autoSpaceDN w:val="0"/>
        <w:adjustRightInd w:val="0"/>
        <w:jc w:val="both"/>
        <w:rPr>
          <w:rFonts w:asciiTheme="minorHAnsi" w:hAnsiTheme="minorHAnsi" w:cstheme="minorHAnsi"/>
          <w:sz w:val="22"/>
          <w:szCs w:val="22"/>
        </w:rPr>
      </w:pPr>
      <w:r w:rsidRPr="007A5BCD">
        <w:rPr>
          <w:rFonts w:asciiTheme="minorHAnsi" w:hAnsiTheme="minorHAnsi" w:cstheme="minorHAnsi"/>
          <w:sz w:val="22"/>
          <w:szCs w:val="22"/>
        </w:rPr>
        <w:t>Alex Ugorets</w:t>
      </w:r>
      <w:r w:rsidRPr="007A5BCD">
        <w:rPr>
          <w:rFonts w:asciiTheme="minorHAnsi" w:hAnsiTheme="minorHAnsi" w:cstheme="minorHAnsi"/>
          <w:b/>
          <w:sz w:val="22"/>
          <w:szCs w:val="22"/>
        </w:rPr>
        <w:t xml:space="preserve"> </w:t>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ab/>
      </w:r>
      <w:r w:rsidRPr="007A5BCD">
        <w:rPr>
          <w:rFonts w:asciiTheme="minorHAnsi" w:hAnsiTheme="minorHAnsi" w:cstheme="minorHAnsi"/>
          <w:b/>
          <w:sz w:val="22"/>
          <w:szCs w:val="22"/>
        </w:rPr>
        <w:t>VIA EMAIL</w:t>
      </w:r>
    </w:p>
    <w:p w:rsidR="005065C1" w:rsidRPr="007A5BCD" w:rsidRDefault="005065C1" w:rsidP="005065C1">
      <w:pPr>
        <w:widowControl w:val="0"/>
        <w:autoSpaceDE w:val="0"/>
        <w:autoSpaceDN w:val="0"/>
        <w:adjustRightInd w:val="0"/>
        <w:jc w:val="both"/>
        <w:rPr>
          <w:rFonts w:asciiTheme="minorHAnsi" w:hAnsiTheme="minorHAnsi" w:cstheme="minorHAnsi"/>
          <w:sz w:val="22"/>
          <w:szCs w:val="22"/>
        </w:rPr>
      </w:pPr>
      <w:r w:rsidRPr="007A5BCD">
        <w:rPr>
          <w:rFonts w:asciiTheme="minorHAnsi" w:hAnsiTheme="minorHAnsi" w:cstheme="minorHAnsi"/>
          <w:sz w:val="22"/>
          <w:szCs w:val="22"/>
        </w:rPr>
        <w:tab/>
      </w:r>
      <w:r w:rsidRPr="007A5BCD">
        <w:rPr>
          <w:rFonts w:asciiTheme="minorHAnsi" w:hAnsiTheme="minorHAnsi" w:cstheme="minorHAnsi"/>
          <w:sz w:val="22"/>
          <w:szCs w:val="22"/>
        </w:rPr>
        <w:tab/>
      </w:r>
      <w:r w:rsidRPr="007A5BCD">
        <w:rPr>
          <w:rFonts w:asciiTheme="minorHAnsi" w:hAnsiTheme="minorHAnsi" w:cstheme="minorHAnsi"/>
          <w:sz w:val="22"/>
          <w:szCs w:val="22"/>
        </w:rPr>
        <w:tab/>
      </w:r>
      <w:r w:rsidRPr="007A5BCD">
        <w:rPr>
          <w:rFonts w:asciiTheme="minorHAnsi" w:hAnsiTheme="minorHAnsi" w:cstheme="minorHAnsi"/>
          <w:sz w:val="22"/>
          <w:szCs w:val="22"/>
        </w:rPr>
        <w:tab/>
      </w:r>
      <w:r w:rsidRPr="007A5BCD">
        <w:rPr>
          <w:rFonts w:asciiTheme="minorHAnsi" w:hAnsiTheme="minorHAnsi" w:cstheme="minorHAnsi"/>
          <w:sz w:val="22"/>
          <w:szCs w:val="22"/>
        </w:rPr>
        <w:tab/>
      </w:r>
      <w:r w:rsidRPr="007A5BCD">
        <w:rPr>
          <w:rFonts w:asciiTheme="minorHAnsi" w:hAnsiTheme="minorHAnsi" w:cstheme="minorHAnsi"/>
          <w:sz w:val="22"/>
          <w:szCs w:val="22"/>
        </w:rPr>
        <w:tab/>
      </w:r>
      <w:r w:rsidRPr="007A5BCD">
        <w:rPr>
          <w:rFonts w:asciiTheme="minorHAnsi" w:hAnsiTheme="minorHAnsi" w:cstheme="minorHAnsi"/>
          <w:b/>
          <w:sz w:val="22"/>
          <w:szCs w:val="22"/>
        </w:rPr>
        <w:tab/>
      </w:r>
      <w:r w:rsidR="007A5BCD" w:rsidRPr="007A5BCD">
        <w:rPr>
          <w:rFonts w:asciiTheme="minorHAnsi" w:hAnsiTheme="minorHAnsi" w:cstheme="minorHAnsi"/>
          <w:b/>
          <w:sz w:val="22"/>
          <w:szCs w:val="22"/>
        </w:rPr>
        <w:tab/>
      </w:r>
      <w:r w:rsidR="007A5BCD" w:rsidRPr="007A5BCD">
        <w:rPr>
          <w:rFonts w:asciiTheme="minorHAnsi" w:hAnsiTheme="minorHAnsi" w:cstheme="minorHAnsi"/>
          <w:b/>
          <w:sz w:val="22"/>
          <w:szCs w:val="22"/>
        </w:rPr>
        <w:tab/>
      </w:r>
      <w:r w:rsidR="007A5BCD" w:rsidRPr="007A5BCD">
        <w:rPr>
          <w:rFonts w:asciiTheme="minorHAnsi" w:hAnsiTheme="minorHAnsi" w:cstheme="minorHAnsi"/>
          <w:b/>
          <w:sz w:val="22"/>
          <w:szCs w:val="22"/>
        </w:rPr>
        <w:tab/>
      </w:r>
      <w:r w:rsidR="007A5BCD" w:rsidRPr="007A5BCD">
        <w:rPr>
          <w:rFonts w:asciiTheme="minorHAnsi" w:hAnsiTheme="minorHAnsi" w:cstheme="minorHAnsi"/>
          <w:b/>
          <w:sz w:val="22"/>
          <w:szCs w:val="22"/>
        </w:rPr>
        <w:t>alex@midlandglass.com</w:t>
      </w:r>
    </w:p>
    <w:p w:rsidR="005065C1" w:rsidRPr="007A5BCD" w:rsidRDefault="005065C1" w:rsidP="005065C1">
      <w:pPr>
        <w:widowControl w:val="0"/>
        <w:autoSpaceDE w:val="0"/>
        <w:autoSpaceDN w:val="0"/>
        <w:adjustRightInd w:val="0"/>
        <w:rPr>
          <w:rFonts w:asciiTheme="minorHAnsi" w:hAnsiTheme="minorHAnsi" w:cstheme="minorHAnsi"/>
          <w:sz w:val="22"/>
          <w:szCs w:val="22"/>
        </w:rPr>
      </w:pPr>
    </w:p>
    <w:p w:rsidR="007A5BCD" w:rsidRPr="007A5BCD" w:rsidRDefault="005065C1" w:rsidP="007A5BCD">
      <w:pPr>
        <w:rPr>
          <w:rFonts w:asciiTheme="minorHAnsi" w:hAnsiTheme="minorHAnsi"/>
          <w:b/>
          <w:sz w:val="22"/>
          <w:szCs w:val="22"/>
        </w:rPr>
      </w:pPr>
      <w:r w:rsidRPr="007A5BCD">
        <w:rPr>
          <w:rFonts w:asciiTheme="minorHAnsi" w:hAnsiTheme="minorHAnsi" w:cstheme="minorHAnsi"/>
          <w:b/>
          <w:sz w:val="22"/>
          <w:szCs w:val="22"/>
        </w:rPr>
        <w:t>Re:</w:t>
      </w:r>
      <w:r w:rsidRPr="007A5BCD">
        <w:rPr>
          <w:rFonts w:asciiTheme="minorHAnsi" w:hAnsiTheme="minorHAnsi" w:cstheme="minorHAnsi"/>
          <w:b/>
          <w:sz w:val="22"/>
          <w:szCs w:val="22"/>
        </w:rPr>
        <w:tab/>
      </w:r>
      <w:r w:rsidR="007A5BCD" w:rsidRPr="007A5BCD">
        <w:rPr>
          <w:rFonts w:asciiTheme="minorHAnsi" w:hAnsiTheme="minorHAnsi"/>
          <w:b/>
          <w:sz w:val="22"/>
          <w:szCs w:val="22"/>
        </w:rPr>
        <w:t>2520 Shadywood Road</w:t>
      </w:r>
    </w:p>
    <w:p w:rsidR="005065C1" w:rsidRPr="007A5BCD" w:rsidRDefault="005065C1" w:rsidP="005065C1">
      <w:pPr>
        <w:widowControl w:val="0"/>
        <w:autoSpaceDE w:val="0"/>
        <w:autoSpaceDN w:val="0"/>
        <w:adjustRightInd w:val="0"/>
        <w:jc w:val="both"/>
        <w:rPr>
          <w:rFonts w:asciiTheme="minorHAnsi" w:hAnsiTheme="minorHAnsi" w:cs="Tahoma"/>
          <w:bCs/>
          <w:sz w:val="22"/>
          <w:szCs w:val="22"/>
          <w:highlight w:val="yellow"/>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Alex,</w:t>
      </w: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I have had an opportunity to review your concept building at the above referenced address.  I note the plans </w:t>
      </w:r>
      <w:r w:rsidR="00802138">
        <w:rPr>
          <w:rFonts w:asciiTheme="minorHAnsi" w:hAnsiTheme="minorHAnsi"/>
          <w:sz w:val="22"/>
          <w:szCs w:val="22"/>
        </w:rPr>
        <w:t xml:space="preserve">dated September 27, 2016 </w:t>
      </w:r>
      <w:r w:rsidRPr="007A5BCD">
        <w:rPr>
          <w:rFonts w:asciiTheme="minorHAnsi" w:hAnsiTheme="minorHAnsi"/>
          <w:sz w:val="22"/>
          <w:szCs w:val="22"/>
        </w:rPr>
        <w:t xml:space="preserve">suggest a 5 story building (1 story in ground parking, 3 full stories, and 1 story penthouse style floor).  I assume 49-53 units.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The c</w:t>
      </w:r>
      <w:r w:rsidRPr="007A5BCD">
        <w:rPr>
          <w:rFonts w:asciiTheme="minorHAnsi" w:hAnsiTheme="minorHAnsi"/>
          <w:sz w:val="22"/>
          <w:szCs w:val="22"/>
        </w:rPr>
        <w:t xml:space="preserve">omments I offer below are based in part on my reading of the City Council, as their approval is necessary to rezone the property, possible amend the comprehensive Plan, plat the property, and approve the site plan.  Additionally, these processes listed above will include a public hearing.  I’ve provided comments intended to help you through that process.  That said, the vision of the Council is likely changed after the recent election, as two new members will be seated, and third new member will likely be appointed in the short term.  It is best to prepare for a formal sketch plan review later this winter to receive Council comments.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Land Use.  The current zone is B-4 Commercial, but the Comprehensive Plan anticipates development of the site as mixed use, including senior assisted living, townhomes, condominiums, or apartment buildings.  Your illustrations suggest consistency with that vision.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Density.  The property is 2.63 gross acres, I calculate 18-20 units per acre, higher than the Comprehensive Plan anticipated 4-15 units per acre.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Traffic Study.  The City will likely, for development at this density, require a traffic study to understand the impacts on the adjacent road network.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Access.  The proposed access drive should be shifted to the south/ east.  A new development across Shadywood is going in, and that street is lined up with the current property line between 2500 and 2520 Shadywood.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Parking.  Covered parking for at least one car per unit should be provided.  Care should be observed when utilizing underground parking to not impact the water table.  </w:t>
      </w:r>
      <w:r w:rsidR="00802138">
        <w:rPr>
          <w:rFonts w:asciiTheme="minorHAnsi" w:hAnsiTheme="minorHAnsi"/>
          <w:sz w:val="22"/>
          <w:szCs w:val="22"/>
        </w:rPr>
        <w:t xml:space="preserve">One uncovered space per residential unit should also be provided.  </w:t>
      </w:r>
      <w:bookmarkStart w:id="0" w:name="_GoBack"/>
      <w:bookmarkEnd w:id="0"/>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Building height.  Historically, the Council has </w:t>
      </w:r>
      <w:r>
        <w:rPr>
          <w:rFonts w:asciiTheme="minorHAnsi" w:hAnsiTheme="minorHAnsi"/>
          <w:sz w:val="22"/>
          <w:szCs w:val="22"/>
        </w:rPr>
        <w:t xml:space="preserve">been cautious when approving buildings higher than 2 stories, especially when adjacent to residential and more </w:t>
      </w:r>
      <w:r w:rsidRPr="007A5BCD">
        <w:rPr>
          <w:rFonts w:asciiTheme="minorHAnsi" w:hAnsiTheme="minorHAnsi"/>
          <w:sz w:val="22"/>
          <w:szCs w:val="22"/>
        </w:rPr>
        <w:t xml:space="preserve">especially near the lake.  </w:t>
      </w:r>
    </w:p>
    <w:p w:rsidR="007A5BCD" w:rsidRPr="007A5BCD" w:rsidRDefault="007A5BCD" w:rsidP="007A5BCD">
      <w:pPr>
        <w:rPr>
          <w:rFonts w:asciiTheme="minorHAnsi" w:hAnsiTheme="minorHAnsi"/>
          <w:sz w:val="22"/>
          <w:szCs w:val="22"/>
        </w:rPr>
      </w:pPr>
    </w:p>
    <w:p w:rsidR="007A5BCD" w:rsidRDefault="007A5BCD" w:rsidP="007A5BCD">
      <w:pPr>
        <w:rPr>
          <w:rFonts w:asciiTheme="minorHAnsi" w:hAnsiTheme="minorHAnsi"/>
          <w:sz w:val="22"/>
          <w:szCs w:val="22"/>
        </w:rPr>
      </w:pPr>
      <w:r w:rsidRPr="007A5BCD">
        <w:rPr>
          <w:rFonts w:asciiTheme="minorHAnsi" w:hAnsiTheme="minorHAnsi"/>
          <w:sz w:val="22"/>
          <w:szCs w:val="22"/>
        </w:rPr>
        <w:t xml:space="preserve">Wetland.  The wetland will need to be delineated.  It appears that the wetland is a MCWD designated “preserve” wetland, requiring a 75 foot buffer.  The city will require an additional 10 feet. </w:t>
      </w: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 </w:t>
      </w: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lastRenderedPageBreak/>
        <w:t xml:space="preserve">Stormwater.  I see the storm water ponds on the property, they will need to be sized to accommodate design storms as mandated by watershed rules and city ordinances.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There will be utility access and trunk fees and park dedication fees applied to this development.  These numbers will not be known until a formal submittal is developed.  </w:t>
      </w:r>
    </w:p>
    <w:p w:rsidR="007A5BCD" w:rsidRPr="007A5BCD" w:rsidRDefault="007A5BCD" w:rsidP="007A5BCD">
      <w:pPr>
        <w:rPr>
          <w:rFonts w:asciiTheme="minorHAnsi" w:hAnsiTheme="minorHAnsi"/>
          <w:sz w:val="22"/>
          <w:szCs w:val="22"/>
        </w:rPr>
      </w:pPr>
    </w:p>
    <w:p w:rsidR="007A5BCD" w:rsidRPr="007A5BCD" w:rsidRDefault="007A5BCD" w:rsidP="007A5BCD">
      <w:pPr>
        <w:rPr>
          <w:rFonts w:asciiTheme="minorHAnsi" w:hAnsiTheme="minorHAnsi"/>
          <w:sz w:val="22"/>
          <w:szCs w:val="22"/>
        </w:rPr>
      </w:pPr>
      <w:r w:rsidRPr="007A5BCD">
        <w:rPr>
          <w:rFonts w:asciiTheme="minorHAnsi" w:hAnsiTheme="minorHAnsi"/>
          <w:sz w:val="22"/>
          <w:szCs w:val="22"/>
        </w:rPr>
        <w:t xml:space="preserve">Formal concept review.  With these comments, let us visit in the next month, to prepare for a formal review of your concept.  </w:t>
      </w:r>
    </w:p>
    <w:p w:rsidR="002B59E8" w:rsidRPr="007A5BCD" w:rsidRDefault="002B59E8" w:rsidP="00EB4C1A">
      <w:pPr>
        <w:jc w:val="both"/>
        <w:rPr>
          <w:rFonts w:asciiTheme="minorHAnsi" w:hAnsiTheme="minorHAnsi" w:cstheme="minorHAnsi"/>
          <w:sz w:val="22"/>
          <w:szCs w:val="22"/>
        </w:rPr>
      </w:pPr>
    </w:p>
    <w:p w:rsidR="006817A1" w:rsidRPr="007A5BCD" w:rsidRDefault="001D10C0" w:rsidP="00EB4C1A">
      <w:pPr>
        <w:jc w:val="both"/>
        <w:rPr>
          <w:rFonts w:asciiTheme="minorHAnsi" w:hAnsiTheme="minorHAnsi" w:cstheme="minorHAnsi"/>
          <w:sz w:val="22"/>
          <w:szCs w:val="22"/>
        </w:rPr>
      </w:pPr>
      <w:r w:rsidRPr="007A5BCD">
        <w:rPr>
          <w:rFonts w:asciiTheme="minorHAnsi" w:hAnsiTheme="minorHAnsi" w:cstheme="minorHAnsi"/>
          <w:sz w:val="22"/>
          <w:szCs w:val="22"/>
        </w:rPr>
        <w:t xml:space="preserve">Please feel free to contact </w:t>
      </w:r>
      <w:r w:rsidR="00B0393F" w:rsidRPr="007A5BCD">
        <w:rPr>
          <w:rFonts w:asciiTheme="minorHAnsi" w:hAnsiTheme="minorHAnsi" w:cstheme="minorHAnsi"/>
          <w:sz w:val="22"/>
          <w:szCs w:val="22"/>
        </w:rPr>
        <w:t>me at 952.249.462</w:t>
      </w:r>
      <w:r w:rsidR="00054F41" w:rsidRPr="007A5BCD">
        <w:rPr>
          <w:rFonts w:asciiTheme="minorHAnsi" w:hAnsiTheme="minorHAnsi" w:cstheme="minorHAnsi"/>
          <w:sz w:val="22"/>
          <w:szCs w:val="22"/>
        </w:rPr>
        <w:t>6</w:t>
      </w:r>
      <w:r w:rsidR="00B0393F" w:rsidRPr="007A5BCD">
        <w:rPr>
          <w:rFonts w:asciiTheme="minorHAnsi" w:hAnsiTheme="minorHAnsi" w:cstheme="minorHAnsi"/>
          <w:sz w:val="22"/>
          <w:szCs w:val="22"/>
        </w:rPr>
        <w:t xml:space="preserve"> or by email at </w:t>
      </w:r>
      <w:r w:rsidR="00054F41" w:rsidRPr="007A5BCD">
        <w:rPr>
          <w:rFonts w:asciiTheme="minorHAnsi" w:hAnsiTheme="minorHAnsi" w:cstheme="minorHAnsi"/>
          <w:i/>
          <w:sz w:val="22"/>
          <w:szCs w:val="22"/>
        </w:rPr>
        <w:t>jbarnhart</w:t>
      </w:r>
      <w:r w:rsidR="00816C33" w:rsidRPr="007A5BCD">
        <w:rPr>
          <w:rFonts w:asciiTheme="minorHAnsi" w:hAnsiTheme="minorHAnsi" w:cstheme="minorHAnsi"/>
          <w:i/>
          <w:sz w:val="22"/>
          <w:szCs w:val="22"/>
        </w:rPr>
        <w:t>@ci.orono.mn.us</w:t>
      </w:r>
      <w:r w:rsidR="00816C33" w:rsidRPr="007A5BCD">
        <w:rPr>
          <w:rFonts w:asciiTheme="minorHAnsi" w:hAnsiTheme="minorHAnsi" w:cstheme="minorHAnsi"/>
          <w:sz w:val="22"/>
          <w:szCs w:val="22"/>
        </w:rPr>
        <w:t xml:space="preserve"> i</w:t>
      </w:r>
      <w:r w:rsidRPr="007A5BCD">
        <w:rPr>
          <w:rFonts w:asciiTheme="minorHAnsi" w:hAnsiTheme="minorHAnsi" w:cstheme="minorHAnsi"/>
          <w:sz w:val="22"/>
          <w:szCs w:val="22"/>
        </w:rPr>
        <w:t>f you have any questions</w:t>
      </w:r>
      <w:r w:rsidR="00AB6766" w:rsidRPr="007A5BCD">
        <w:rPr>
          <w:rFonts w:asciiTheme="minorHAnsi" w:hAnsiTheme="minorHAnsi" w:cstheme="minorHAnsi"/>
          <w:sz w:val="22"/>
          <w:szCs w:val="22"/>
        </w:rPr>
        <w:t xml:space="preserve"> on the above requirements</w:t>
      </w:r>
      <w:r w:rsidRPr="007A5BCD">
        <w:rPr>
          <w:rFonts w:asciiTheme="minorHAnsi" w:hAnsiTheme="minorHAnsi" w:cstheme="minorHAnsi"/>
          <w:sz w:val="22"/>
          <w:szCs w:val="22"/>
        </w:rPr>
        <w:t>.</w:t>
      </w:r>
    </w:p>
    <w:p w:rsidR="001D10C0" w:rsidRPr="00C73BB9" w:rsidRDefault="001D10C0" w:rsidP="00EB4C1A">
      <w:pPr>
        <w:jc w:val="both"/>
        <w:rPr>
          <w:rFonts w:asciiTheme="minorHAnsi" w:hAnsiTheme="minorHAnsi" w:cstheme="minorHAnsi"/>
          <w:sz w:val="21"/>
          <w:szCs w:val="21"/>
        </w:rPr>
      </w:pPr>
    </w:p>
    <w:p w:rsidR="00574CD9" w:rsidRPr="00C73BB9" w:rsidRDefault="00574CD9" w:rsidP="00EB4C1A">
      <w:pPr>
        <w:jc w:val="both"/>
        <w:rPr>
          <w:rFonts w:asciiTheme="minorHAnsi" w:hAnsiTheme="minorHAnsi" w:cstheme="minorHAnsi"/>
          <w:sz w:val="21"/>
          <w:szCs w:val="21"/>
        </w:rPr>
      </w:pPr>
      <w:r w:rsidRPr="00C73BB9">
        <w:rPr>
          <w:rFonts w:asciiTheme="minorHAnsi" w:hAnsiTheme="minorHAnsi" w:cstheme="minorHAnsi"/>
          <w:sz w:val="21"/>
          <w:szCs w:val="21"/>
        </w:rPr>
        <w:t xml:space="preserve">Sincerely, </w:t>
      </w:r>
    </w:p>
    <w:p w:rsidR="00574CD9" w:rsidRPr="00C73BB9" w:rsidRDefault="00E95645" w:rsidP="00EB4C1A">
      <w:pPr>
        <w:jc w:val="both"/>
        <w:rPr>
          <w:rFonts w:asciiTheme="minorHAnsi" w:hAnsiTheme="minorHAnsi" w:cstheme="minorHAnsi"/>
          <w:b/>
          <w:sz w:val="21"/>
          <w:szCs w:val="21"/>
        </w:rPr>
      </w:pPr>
      <w:r w:rsidRPr="00C73BB9">
        <w:rPr>
          <w:rFonts w:asciiTheme="minorHAnsi" w:hAnsiTheme="minorHAnsi" w:cstheme="minorHAnsi"/>
          <w:b/>
          <w:sz w:val="21"/>
          <w:szCs w:val="21"/>
        </w:rPr>
        <w:t>CITY OF ORONO</w:t>
      </w:r>
    </w:p>
    <w:p w:rsidR="003A4CF7" w:rsidRPr="00C73BB9" w:rsidRDefault="003A4CF7" w:rsidP="00EB4C1A">
      <w:pPr>
        <w:jc w:val="both"/>
        <w:rPr>
          <w:rFonts w:asciiTheme="minorHAnsi" w:hAnsiTheme="minorHAnsi" w:cstheme="minorHAnsi"/>
          <w:sz w:val="21"/>
          <w:szCs w:val="21"/>
        </w:rPr>
      </w:pPr>
    </w:p>
    <w:p w:rsidR="00B0393F" w:rsidRPr="00C73BB9" w:rsidRDefault="002B59E8" w:rsidP="00EB4C1A">
      <w:pPr>
        <w:jc w:val="both"/>
        <w:rPr>
          <w:rFonts w:asciiTheme="minorHAnsi" w:hAnsiTheme="minorHAnsi" w:cstheme="minorHAnsi"/>
          <w:sz w:val="21"/>
          <w:szCs w:val="21"/>
        </w:rPr>
      </w:pPr>
      <w:r>
        <w:rPr>
          <w:rFonts w:asciiTheme="minorHAnsi" w:hAnsiTheme="minorHAnsi" w:cstheme="minorHAnsi"/>
          <w:noProof/>
          <w:sz w:val="21"/>
          <w:szCs w:val="21"/>
        </w:rPr>
        <w:drawing>
          <wp:inline distT="0" distB="0" distL="0" distR="0" wp14:anchorId="64F44CA8" wp14:editId="4E7801CC">
            <wp:extent cx="1348740" cy="4343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JPG"/>
                    <pic:cNvPicPr/>
                  </pic:nvPicPr>
                  <pic:blipFill>
                    <a:blip r:embed="rId7">
                      <a:extLst>
                        <a:ext uri="{28A0092B-C50C-407E-A947-70E740481C1C}">
                          <a14:useLocalDpi xmlns:a14="http://schemas.microsoft.com/office/drawing/2010/main" val="0"/>
                        </a:ext>
                      </a:extLst>
                    </a:blip>
                    <a:stretch>
                      <a:fillRect/>
                    </a:stretch>
                  </pic:blipFill>
                  <pic:spPr>
                    <a:xfrm>
                      <a:off x="0" y="0"/>
                      <a:ext cx="1348740" cy="434340"/>
                    </a:xfrm>
                    <a:prstGeom prst="rect">
                      <a:avLst/>
                    </a:prstGeom>
                  </pic:spPr>
                </pic:pic>
              </a:graphicData>
            </a:graphic>
          </wp:inline>
        </w:drawing>
      </w:r>
    </w:p>
    <w:p w:rsidR="00E95645" w:rsidRPr="00C73BB9" w:rsidRDefault="00E95645" w:rsidP="00EB4C1A">
      <w:pPr>
        <w:jc w:val="both"/>
        <w:rPr>
          <w:rFonts w:asciiTheme="minorHAnsi" w:hAnsiTheme="minorHAnsi" w:cstheme="minorHAnsi"/>
          <w:sz w:val="21"/>
          <w:szCs w:val="21"/>
        </w:rPr>
      </w:pPr>
    </w:p>
    <w:p w:rsidR="00816C33" w:rsidRDefault="009762A0" w:rsidP="00EB4C1A">
      <w:pPr>
        <w:jc w:val="both"/>
        <w:rPr>
          <w:rFonts w:asciiTheme="minorHAnsi" w:hAnsiTheme="minorHAnsi" w:cstheme="minorHAnsi"/>
          <w:sz w:val="21"/>
          <w:szCs w:val="21"/>
        </w:rPr>
      </w:pPr>
      <w:r>
        <w:rPr>
          <w:rFonts w:asciiTheme="minorHAnsi" w:hAnsiTheme="minorHAnsi" w:cstheme="minorHAnsi"/>
          <w:sz w:val="21"/>
          <w:szCs w:val="21"/>
        </w:rPr>
        <w:t>Jeremy Barnhart, AICP</w:t>
      </w:r>
    </w:p>
    <w:p w:rsidR="009762A0" w:rsidRPr="00C73BB9" w:rsidRDefault="009762A0" w:rsidP="00EB4C1A">
      <w:pPr>
        <w:jc w:val="both"/>
        <w:rPr>
          <w:rFonts w:asciiTheme="minorHAnsi" w:hAnsiTheme="minorHAnsi" w:cstheme="minorHAnsi"/>
          <w:sz w:val="21"/>
          <w:szCs w:val="21"/>
        </w:rPr>
      </w:pPr>
      <w:r>
        <w:rPr>
          <w:rFonts w:asciiTheme="minorHAnsi" w:hAnsiTheme="minorHAnsi" w:cstheme="minorHAnsi"/>
          <w:sz w:val="21"/>
          <w:szCs w:val="21"/>
        </w:rPr>
        <w:t>Community Development Director</w:t>
      </w:r>
    </w:p>
    <w:p w:rsidR="00E95645" w:rsidRPr="00C73BB9" w:rsidRDefault="00E95645" w:rsidP="00EB4C1A">
      <w:pPr>
        <w:jc w:val="both"/>
        <w:rPr>
          <w:rFonts w:asciiTheme="minorHAnsi" w:hAnsiTheme="minorHAnsi" w:cstheme="minorHAnsi"/>
          <w:sz w:val="21"/>
          <w:szCs w:val="21"/>
        </w:rPr>
      </w:pPr>
    </w:p>
    <w:sectPr w:rsidR="00E95645" w:rsidRPr="00C73BB9" w:rsidSect="007F2EE7">
      <w:headerReference w:type="default" r:id="rId8"/>
      <w:headerReference w:type="first" r:id="rId9"/>
      <w:pgSz w:w="12240" w:h="15840" w:code="1"/>
      <w:pgMar w:top="1440" w:right="1080" w:bottom="720" w:left="1080" w:header="720" w:footer="720" w:gutter="0"/>
      <w:paperSrc w:first="1271" w:other="1296"/>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3985" w:rsidRDefault="00013985">
      <w:r>
        <w:separator/>
      </w:r>
    </w:p>
  </w:endnote>
  <w:endnote w:type="continuationSeparator" w:id="0">
    <w:p w:rsidR="00013985" w:rsidRDefault="00013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3985" w:rsidRDefault="00013985">
      <w:r>
        <w:separator/>
      </w:r>
    </w:p>
  </w:footnote>
  <w:footnote w:type="continuationSeparator" w:id="0">
    <w:p w:rsidR="00013985" w:rsidRDefault="000139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6421" w:rsidRPr="003A4CF7" w:rsidRDefault="00596421" w:rsidP="002D46F4">
    <w:pPr>
      <w:pStyle w:val="Header"/>
      <w:jc w:val="right"/>
      <w:rPr>
        <w:rFonts w:ascii="Arial" w:hAnsi="Arial" w:cs="Arial"/>
        <w:i/>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68C2" w:rsidRDefault="00E868C2">
    <w:pPr>
      <w:pStyle w:val="Header"/>
    </w:pPr>
    <w:r>
      <w:rPr>
        <w:noProof/>
      </w:rPr>
      <w:drawing>
        <wp:inline distT="0" distB="0" distL="0" distR="0" wp14:anchorId="29600769" wp14:editId="640912AC">
          <wp:extent cx="6400800" cy="14490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400800" cy="144907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9392C"/>
    <w:multiLevelType w:val="hybridMultilevel"/>
    <w:tmpl w:val="07D257C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7455AD6"/>
    <w:multiLevelType w:val="hybridMultilevel"/>
    <w:tmpl w:val="3612A01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1ED3EBB"/>
    <w:multiLevelType w:val="hybridMultilevel"/>
    <w:tmpl w:val="B2725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E792D"/>
    <w:multiLevelType w:val="hybridMultilevel"/>
    <w:tmpl w:val="14A2DB70"/>
    <w:lvl w:ilvl="0" w:tplc="0409000F">
      <w:start w:val="1"/>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4" w15:restartNumberingAfterBreak="0">
    <w:nsid w:val="4AF307E0"/>
    <w:multiLevelType w:val="hybridMultilevel"/>
    <w:tmpl w:val="AA4CC7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 w15:restartNumberingAfterBreak="0">
    <w:nsid w:val="7E154237"/>
    <w:multiLevelType w:val="hybridMultilevel"/>
    <w:tmpl w:val="E59AD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985"/>
    <w:rsid w:val="00013985"/>
    <w:rsid w:val="00013ED0"/>
    <w:rsid w:val="00027903"/>
    <w:rsid w:val="00054F41"/>
    <w:rsid w:val="000743DE"/>
    <w:rsid w:val="000B3C68"/>
    <w:rsid w:val="001008F6"/>
    <w:rsid w:val="00110970"/>
    <w:rsid w:val="0011736E"/>
    <w:rsid w:val="001452BC"/>
    <w:rsid w:val="00151A95"/>
    <w:rsid w:val="00175A51"/>
    <w:rsid w:val="00186AEF"/>
    <w:rsid w:val="00187DC4"/>
    <w:rsid w:val="001A6152"/>
    <w:rsid w:val="001D10C0"/>
    <w:rsid w:val="001E4C16"/>
    <w:rsid w:val="001F4087"/>
    <w:rsid w:val="002329D4"/>
    <w:rsid w:val="00260135"/>
    <w:rsid w:val="00273759"/>
    <w:rsid w:val="00284AEB"/>
    <w:rsid w:val="0028638D"/>
    <w:rsid w:val="002B01A8"/>
    <w:rsid w:val="002B59E8"/>
    <w:rsid w:val="002D46F4"/>
    <w:rsid w:val="002E2591"/>
    <w:rsid w:val="00300060"/>
    <w:rsid w:val="00314F2C"/>
    <w:rsid w:val="003334E4"/>
    <w:rsid w:val="00345943"/>
    <w:rsid w:val="00356A2F"/>
    <w:rsid w:val="00383A50"/>
    <w:rsid w:val="00393CA9"/>
    <w:rsid w:val="003A4CF7"/>
    <w:rsid w:val="003B2F5C"/>
    <w:rsid w:val="003D7FB1"/>
    <w:rsid w:val="003F19A2"/>
    <w:rsid w:val="003F71F2"/>
    <w:rsid w:val="00404102"/>
    <w:rsid w:val="00411FCF"/>
    <w:rsid w:val="00412784"/>
    <w:rsid w:val="00422071"/>
    <w:rsid w:val="00422545"/>
    <w:rsid w:val="0044556D"/>
    <w:rsid w:val="004C5927"/>
    <w:rsid w:val="004E4EFE"/>
    <w:rsid w:val="004E65D1"/>
    <w:rsid w:val="005065C1"/>
    <w:rsid w:val="00514966"/>
    <w:rsid w:val="00532984"/>
    <w:rsid w:val="0053680F"/>
    <w:rsid w:val="005475BA"/>
    <w:rsid w:val="00551709"/>
    <w:rsid w:val="00574CD9"/>
    <w:rsid w:val="00580275"/>
    <w:rsid w:val="00586551"/>
    <w:rsid w:val="00596421"/>
    <w:rsid w:val="005A29C1"/>
    <w:rsid w:val="005A3828"/>
    <w:rsid w:val="005A7CDD"/>
    <w:rsid w:val="005D0B8F"/>
    <w:rsid w:val="005E5D8E"/>
    <w:rsid w:val="00611510"/>
    <w:rsid w:val="0062727C"/>
    <w:rsid w:val="00633FC3"/>
    <w:rsid w:val="0064410B"/>
    <w:rsid w:val="00670619"/>
    <w:rsid w:val="006817A1"/>
    <w:rsid w:val="006A3493"/>
    <w:rsid w:val="006A6DBA"/>
    <w:rsid w:val="006A7191"/>
    <w:rsid w:val="006A7578"/>
    <w:rsid w:val="006B234D"/>
    <w:rsid w:val="006C458C"/>
    <w:rsid w:val="006D0099"/>
    <w:rsid w:val="006E4C76"/>
    <w:rsid w:val="006F7526"/>
    <w:rsid w:val="007350EC"/>
    <w:rsid w:val="00751421"/>
    <w:rsid w:val="007813A1"/>
    <w:rsid w:val="007850CC"/>
    <w:rsid w:val="007A5BCD"/>
    <w:rsid w:val="007B5A4F"/>
    <w:rsid w:val="007C3E7B"/>
    <w:rsid w:val="007E17BD"/>
    <w:rsid w:val="007E3165"/>
    <w:rsid w:val="007F2EE7"/>
    <w:rsid w:val="008000B7"/>
    <w:rsid w:val="00802138"/>
    <w:rsid w:val="00814EA2"/>
    <w:rsid w:val="0081589D"/>
    <w:rsid w:val="00816C33"/>
    <w:rsid w:val="008333DC"/>
    <w:rsid w:val="008362CE"/>
    <w:rsid w:val="0084548D"/>
    <w:rsid w:val="008468EC"/>
    <w:rsid w:val="008676B2"/>
    <w:rsid w:val="00886B39"/>
    <w:rsid w:val="008B4888"/>
    <w:rsid w:val="008D5027"/>
    <w:rsid w:val="008F5731"/>
    <w:rsid w:val="0090043C"/>
    <w:rsid w:val="009762A0"/>
    <w:rsid w:val="00995DD7"/>
    <w:rsid w:val="009A0910"/>
    <w:rsid w:val="009C7C3F"/>
    <w:rsid w:val="009F0E5D"/>
    <w:rsid w:val="00A00EB7"/>
    <w:rsid w:val="00A01CF8"/>
    <w:rsid w:val="00A207C0"/>
    <w:rsid w:val="00A24FB1"/>
    <w:rsid w:val="00A2668C"/>
    <w:rsid w:val="00A276F9"/>
    <w:rsid w:val="00A676BD"/>
    <w:rsid w:val="00A729D2"/>
    <w:rsid w:val="00A80A5E"/>
    <w:rsid w:val="00A80C7D"/>
    <w:rsid w:val="00AB3B54"/>
    <w:rsid w:val="00AB6766"/>
    <w:rsid w:val="00AC085E"/>
    <w:rsid w:val="00AC1C2A"/>
    <w:rsid w:val="00AF17DF"/>
    <w:rsid w:val="00B01331"/>
    <w:rsid w:val="00B0393F"/>
    <w:rsid w:val="00B16066"/>
    <w:rsid w:val="00B466ED"/>
    <w:rsid w:val="00B56D52"/>
    <w:rsid w:val="00B75ACC"/>
    <w:rsid w:val="00B76ADA"/>
    <w:rsid w:val="00B937E0"/>
    <w:rsid w:val="00BB2508"/>
    <w:rsid w:val="00BD12B9"/>
    <w:rsid w:val="00BF7496"/>
    <w:rsid w:val="00C02DED"/>
    <w:rsid w:val="00C221AF"/>
    <w:rsid w:val="00C36D5E"/>
    <w:rsid w:val="00C73BB9"/>
    <w:rsid w:val="00CA709D"/>
    <w:rsid w:val="00CC7CBC"/>
    <w:rsid w:val="00CD5442"/>
    <w:rsid w:val="00D01F2D"/>
    <w:rsid w:val="00D02F9E"/>
    <w:rsid w:val="00D1747A"/>
    <w:rsid w:val="00D3222C"/>
    <w:rsid w:val="00D64245"/>
    <w:rsid w:val="00D74EE9"/>
    <w:rsid w:val="00D86F0F"/>
    <w:rsid w:val="00DA508E"/>
    <w:rsid w:val="00DE2F02"/>
    <w:rsid w:val="00DF0CD2"/>
    <w:rsid w:val="00E1662D"/>
    <w:rsid w:val="00E57AB8"/>
    <w:rsid w:val="00E7021C"/>
    <w:rsid w:val="00E72836"/>
    <w:rsid w:val="00E84EE7"/>
    <w:rsid w:val="00E868C2"/>
    <w:rsid w:val="00E95645"/>
    <w:rsid w:val="00EA3CDD"/>
    <w:rsid w:val="00EB4C1A"/>
    <w:rsid w:val="00EC12BB"/>
    <w:rsid w:val="00EF2DED"/>
    <w:rsid w:val="00F60081"/>
    <w:rsid w:val="00F63085"/>
    <w:rsid w:val="00F67018"/>
    <w:rsid w:val="00F735BF"/>
    <w:rsid w:val="00F84715"/>
    <w:rsid w:val="00FB1011"/>
    <w:rsid w:val="00FF18EE"/>
    <w:rsid w:val="00FF3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FD47D9D"/>
  <w15:docId w15:val="{5374401D-95BC-44C9-9D24-741DAEDD1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7CD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C7C3F"/>
    <w:rPr>
      <w:color w:val="0000FF"/>
      <w:u w:val="single"/>
    </w:rPr>
  </w:style>
  <w:style w:type="paragraph" w:styleId="Header">
    <w:name w:val="header"/>
    <w:basedOn w:val="Normal"/>
    <w:rsid w:val="002D46F4"/>
    <w:pPr>
      <w:tabs>
        <w:tab w:val="center" w:pos="4320"/>
        <w:tab w:val="right" w:pos="8640"/>
      </w:tabs>
    </w:pPr>
  </w:style>
  <w:style w:type="paragraph" w:styleId="Footer">
    <w:name w:val="footer"/>
    <w:basedOn w:val="Normal"/>
    <w:rsid w:val="002D46F4"/>
    <w:pPr>
      <w:tabs>
        <w:tab w:val="center" w:pos="4320"/>
        <w:tab w:val="right" w:pos="8640"/>
      </w:tabs>
    </w:pPr>
  </w:style>
  <w:style w:type="paragraph" w:styleId="BalloonText">
    <w:name w:val="Balloon Text"/>
    <w:basedOn w:val="Normal"/>
    <w:semiHidden/>
    <w:rsid w:val="00CC7CBC"/>
    <w:rPr>
      <w:rFonts w:ascii="Tahoma" w:hAnsi="Tahoma" w:cs="Tahoma"/>
      <w:sz w:val="16"/>
      <w:szCs w:val="16"/>
    </w:rPr>
  </w:style>
  <w:style w:type="paragraph" w:styleId="ListParagraph">
    <w:name w:val="List Paragraph"/>
    <w:basedOn w:val="Normal"/>
    <w:uiPriority w:val="34"/>
    <w:qFormat/>
    <w:rsid w:val="00FF18EE"/>
    <w:pPr>
      <w:ind w:left="720"/>
      <w:contextualSpacing/>
    </w:pPr>
  </w:style>
  <w:style w:type="table" w:styleId="TableGrid">
    <w:name w:val="Table Grid"/>
    <w:basedOn w:val="TableNormal"/>
    <w:rsid w:val="00FF18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41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barnhart\OneDrive\Templates\Template%20Letterhead%20clea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Template Letterhead clean</Template>
  <TotalTime>6</TotalTime>
  <Pages>2</Pages>
  <Words>492</Words>
  <Characters>2648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June 30, 2005</vt:lpstr>
    </vt:vector>
  </TitlesOfParts>
  <Company>City of Orono</Company>
  <LinksUpToDate>false</LinksUpToDate>
  <CharactersWithSpaces>3134</CharactersWithSpaces>
  <SharedDoc>false</SharedDoc>
  <HLinks>
    <vt:vector size="6" baseType="variant">
      <vt:variant>
        <vt:i4>1638455</vt:i4>
      </vt:variant>
      <vt:variant>
        <vt:i4>0</vt:i4>
      </vt:variant>
      <vt:variant>
        <vt:i4>0</vt:i4>
      </vt:variant>
      <vt:variant>
        <vt:i4>5</vt:i4>
      </vt:variant>
      <vt:variant>
        <vt:lpwstr>mailto:mcurtis@ci.orono.mn.us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30, 2005</dc:title>
  <dc:creator>jbarnhart</dc:creator>
  <cp:lastModifiedBy>Jeremy Barnhart</cp:lastModifiedBy>
  <cp:revision>3</cp:revision>
  <cp:lastPrinted>2015-05-18T18:24:00Z</cp:lastPrinted>
  <dcterms:created xsi:type="dcterms:W3CDTF">2016-11-10T18:11:00Z</dcterms:created>
  <dcterms:modified xsi:type="dcterms:W3CDTF">2016-11-10T18:17:00Z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-141395541</vt:i4>
  </property>
  <property fmtid="{D5CDD505-2E9C-101B-9397-08002B2CF9AE}" pid="3" name="_EmailSubject">
    <vt:lpwstr>perimmmmmmeter</vt:lpwstr>
  </property>
  <property fmtid="{D5CDD505-2E9C-101B-9397-08002B2CF9AE}" pid="4" name="_AuthorEmail">
    <vt:lpwstr>MGaffron@ci.orono.mn.us</vt:lpwstr>
  </property>
  <property fmtid="{D5CDD505-2E9C-101B-9397-08002B2CF9AE}" pid="5" name="_AuthorEmailDisplayName">
    <vt:lpwstr>Mike Gaffron</vt:lpwstr>
  </property>
  <property fmtid="{D5CDD505-2E9C-101B-9397-08002B2CF9AE}" pid="6" name="_ReviewingToolsShownOnce">
    <vt:lpwstr/>
  </property>
</Properties>
</file>